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F39B1" w:rsidRPr="0009492C" w:rsidRDefault="005F39B1" w:rsidP="000E4C63">
      <w:pPr>
        <w:pStyle w:val="DecisionNo"/>
      </w:pPr>
      <w:r w:rsidRPr="0009492C">
        <w:fldChar w:fldCharType="begin"/>
      </w:r>
      <w:r w:rsidRPr="0009492C">
        <w:instrText xml:space="preserve"> ASK \o DecisionNo "enter Decision No. here now" </w:instrText>
      </w:r>
      <w:r w:rsidRPr="0009492C">
        <w:fldChar w:fldCharType="separate"/>
      </w:r>
      <w:bookmarkStart w:id="1" w:name="DecisionNo"/>
      <w:r>
        <w:t>R18-0365-I</w:t>
      </w:r>
      <w:bookmarkEnd w:id="1"/>
      <w:r w:rsidRPr="0009492C">
        <w:fldChar w:fldCharType="end"/>
      </w:r>
      <w:r>
        <w:t>Decision</w:t>
      </w:r>
      <w:r w:rsidRPr="0009492C">
        <w:t xml:space="preserve"> No. </w:t>
      </w:r>
      <w:r w:rsidRPr="0009492C">
        <w:rPr>
          <w:caps/>
        </w:rPr>
        <w:fldChar w:fldCharType="begin"/>
      </w:r>
      <w:r w:rsidRPr="0009492C">
        <w:rPr>
          <w:caps/>
        </w:rPr>
        <w:instrText xml:space="preserve"> REF DecisionNo  \* MERGEFORMAT </w:instrText>
      </w:r>
      <w:r w:rsidRPr="0009492C">
        <w:rPr>
          <w:caps/>
        </w:rPr>
        <w:fldChar w:fldCharType="separate"/>
      </w:r>
      <w:r w:rsidRPr="005F39B1">
        <w:rPr>
          <w:caps/>
        </w:rPr>
        <w:t>R18-0365-I</w:t>
      </w:r>
      <w:r w:rsidRPr="0009492C">
        <w:rPr>
          <w:caps/>
        </w:rPr>
        <w:fldChar w:fldCharType="end"/>
      </w:r>
    </w:p>
    <w:p w:rsidR="005F39B1" w:rsidRPr="0009492C" w:rsidRDefault="005F39B1" w:rsidP="000E4C63">
      <w:pPr>
        <w:pStyle w:val="PUC"/>
      </w:pPr>
      <w:r w:rsidRPr="0009492C">
        <w:t>BEFORE THE PUBLIC UTILITIES COMMISSION OF THE STATE OF COLORADO</w:t>
      </w:r>
    </w:p>
    <w:p w:rsidR="005F39B1" w:rsidRPr="0036193D" w:rsidRDefault="005F39B1">
      <w:pPr>
        <w:pStyle w:val="DocketNo"/>
        <w:keepNext/>
      </w:pP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ASK \o DocketNo "enter Docket No. here now" </w:instrText>
      </w:r>
      <w:r w:rsidRPr="00ED77BB">
        <w:rPr>
          <w:caps/>
          <w:kern w:val="2"/>
        </w:rPr>
        <w:fldChar w:fldCharType="separate"/>
      </w:r>
      <w:bookmarkStart w:id="2" w:name="DocketNo"/>
      <w:r>
        <w:rPr>
          <w:caps/>
          <w:kern w:val="2"/>
        </w:rPr>
        <w:t>18A-0283G</w:t>
      </w:r>
      <w:bookmarkEnd w:id="2"/>
      <w:r w:rsidRPr="00ED77BB">
        <w:rPr>
          <w:caps/>
          <w:kern w:val="2"/>
        </w:rPr>
        <w:fldChar w:fldCharType="end"/>
      </w:r>
      <w:proofErr w:type="gramStart"/>
      <w:r w:rsidRPr="00ED77BB">
        <w:t>PROCEEDING</w:t>
      </w:r>
      <w:r w:rsidRPr="0036193D">
        <w:t xml:space="preserve"> NO.</w:t>
      </w:r>
      <w:proofErr w:type="gramEnd"/>
      <w:r w:rsidRPr="0036193D">
        <w:t xml:space="preserve"> </w:t>
      </w: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REF DocketNo  \* MERGEFORMAT </w:instrText>
      </w:r>
      <w:r w:rsidRPr="00ED77BB">
        <w:rPr>
          <w:caps/>
          <w:kern w:val="2"/>
        </w:rPr>
        <w:fldChar w:fldCharType="separate"/>
      </w:r>
      <w:r w:rsidRPr="005F39B1">
        <w:rPr>
          <w:bCs/>
          <w:caps/>
          <w:kern w:val="2"/>
        </w:rPr>
        <w:t>18A-0283G</w:t>
      </w:r>
      <w:r w:rsidRPr="00ED77BB">
        <w:rPr>
          <w:caps/>
          <w:kern w:val="2"/>
        </w:rPr>
        <w:fldChar w:fldCharType="end"/>
      </w:r>
    </w:p>
    <w:p w:rsidR="00960FDE" w:rsidRPr="00200FF4" w:rsidRDefault="00761DFA" w:rsidP="00960FDE">
      <w:pPr>
        <w:pStyle w:val="Caption"/>
      </w:pPr>
      <w:r>
        <w:t xml:space="preserve">IN THE MATTER OF THE VERIFIED APPLICATION OF BLACK HILLS GAS DISTRIBUTION, LLC D/B/A BLACK HILLS ENERGY FOR COMMISSION APPROVAL OF A REFUND PLAN, AND REQUEST FOR SHORTENED NOTICE AND INTERVENTION PERIOD. </w:t>
      </w:r>
    </w:p>
    <w:p w:rsidR="006E4A40" w:rsidRPr="004A1B84" w:rsidRDefault="00960FDE" w:rsidP="00960FDE">
      <w:pPr>
        <w:pStyle w:val="DecisionTitle"/>
        <w:pBdr>
          <w:bottom w:val="double" w:sz="6" w:space="13" w:color="auto"/>
        </w:pBdr>
        <w:ind w:left="0" w:right="0"/>
        <w:rPr>
          <w:kern w:val="2"/>
        </w:rPr>
      </w:pPr>
      <w:r w:rsidRPr="00200FF4">
        <w:rPr>
          <w:kern w:val="2"/>
        </w:rPr>
        <w:t xml:space="preserve">INTERIM </w:t>
      </w:r>
      <w:r w:rsidRPr="00200FF4">
        <w:rPr>
          <w:caps w:val="0"/>
          <w:kern w:val="2"/>
        </w:rPr>
        <w:t>DECISION OF</w:t>
      </w:r>
      <w:r w:rsidRPr="00200FF4">
        <w:rPr>
          <w:caps w:val="0"/>
          <w:kern w:val="2"/>
        </w:rPr>
        <w:br/>
        <w:t>ADMINISTRATIVE LAW JUDGE</w:t>
      </w:r>
      <w:r>
        <w:rPr>
          <w:caps w:val="0"/>
          <w:kern w:val="2"/>
        </w:rPr>
        <w:br/>
      </w:r>
      <w:r w:rsidR="00761DFA">
        <w:rPr>
          <w:kern w:val="2"/>
        </w:rPr>
        <w:t>G. Harris Adams</w:t>
      </w:r>
      <w:r>
        <w:rPr>
          <w:kern w:val="2"/>
        </w:rPr>
        <w:br/>
      </w:r>
      <w:r w:rsidR="006E4A40" w:rsidRPr="00752208">
        <w:rPr>
          <w:kern w:val="2"/>
        </w:rPr>
        <w:t>S</w:t>
      </w:r>
      <w:r w:rsidR="005E3233">
        <w:rPr>
          <w:kern w:val="2"/>
        </w:rPr>
        <w:t>che</w:t>
      </w:r>
      <w:r w:rsidR="00062985">
        <w:rPr>
          <w:kern w:val="2"/>
        </w:rPr>
        <w:t>D</w:t>
      </w:r>
      <w:r w:rsidR="005E3233">
        <w:rPr>
          <w:kern w:val="2"/>
        </w:rPr>
        <w:t>uling prehearing conference</w:t>
      </w:r>
    </w:p>
    <w:p w:rsidR="00960FDE" w:rsidRPr="00200FF4" w:rsidRDefault="00960FDE" w:rsidP="00960FDE">
      <w:pPr>
        <w:pStyle w:val="Date"/>
        <w:rPr>
          <w:kern w:val="2"/>
        </w:rPr>
      </w:pPr>
      <w:r w:rsidRPr="00200FF4">
        <w:t>Mailed</w:t>
      </w:r>
      <w:r w:rsidRPr="00200FF4">
        <w:rPr>
          <w:kern w:val="2"/>
        </w:rPr>
        <w:t xml:space="preserve"> Date:  </w:t>
      </w:r>
      <w:r w:rsidR="00761DFA">
        <w:rPr>
          <w:kern w:val="2"/>
        </w:rPr>
        <w:t>May 21, 2018</w:t>
      </w:r>
    </w:p>
    <w:p w:rsidR="00C1598C" w:rsidRPr="00647749" w:rsidRDefault="00C1598C" w:rsidP="00C1598C">
      <w:pPr>
        <w:pStyle w:val="Heading2"/>
      </w:pPr>
      <w:r w:rsidRPr="00647749">
        <w:t>STATEMENT</w:t>
      </w:r>
    </w:p>
    <w:p w:rsidR="00960FDE" w:rsidRDefault="00960FDE" w:rsidP="00960FDE">
      <w:pPr>
        <w:pStyle w:val="ParagraphDiscussion"/>
        <w:tabs>
          <w:tab w:val="num" w:pos="360"/>
        </w:tabs>
      </w:pPr>
      <w:r>
        <w:t xml:space="preserve">On </w:t>
      </w:r>
      <w:r w:rsidR="00761DFA">
        <w:t>May 7, 2018</w:t>
      </w:r>
      <w:r>
        <w:t xml:space="preserve">, </w:t>
      </w:r>
      <w:r w:rsidR="00F65028">
        <w:t>Black Hills Gas Distribution</w:t>
      </w:r>
      <w:r w:rsidR="00761DFA">
        <w:t>, LLC</w:t>
      </w:r>
      <w:r>
        <w:t xml:space="preserve"> (Applicant) filed</w:t>
      </w:r>
      <w:r w:rsidRPr="00D84378">
        <w:t xml:space="preserve"> the </w:t>
      </w:r>
      <w:r>
        <w:t>above-</w:t>
      </w:r>
      <w:r w:rsidRPr="00D84378">
        <w:t xml:space="preserve">captioned </w:t>
      </w:r>
      <w:r>
        <w:t xml:space="preserve">proceeding </w:t>
      </w:r>
      <w:r w:rsidRPr="00D84378">
        <w:t>with the Colorado</w:t>
      </w:r>
      <w:r>
        <w:t xml:space="preserve"> Public Utilities Commission</w:t>
      </w:r>
      <w:r w:rsidRPr="00D84378">
        <w:t xml:space="preserve">.  </w:t>
      </w:r>
    </w:p>
    <w:p w:rsidR="00C1598C" w:rsidRPr="00647749" w:rsidRDefault="00C1598C" w:rsidP="00C1598C">
      <w:pPr>
        <w:pStyle w:val="ParagraphDiscussion"/>
        <w:tabs>
          <w:tab w:val="num" w:pos="360"/>
        </w:tabs>
      </w:pPr>
      <w:r w:rsidRPr="00647749">
        <w:t>During the Commission’s weekly meeting held</w:t>
      </w:r>
      <w:r w:rsidR="00960FDE">
        <w:t xml:space="preserve"> </w:t>
      </w:r>
      <w:r w:rsidR="00761DFA">
        <w:t>May 16, 2018</w:t>
      </w:r>
      <w:r w:rsidRPr="00647749">
        <w:t>, the matter was referred to an administrative law judge (ALJ) for disposition.</w:t>
      </w:r>
    </w:p>
    <w:p w:rsidR="00C1598C" w:rsidRPr="00647749" w:rsidRDefault="00C1598C" w:rsidP="00C1598C">
      <w:pPr>
        <w:pStyle w:val="ParagraphDiscussion"/>
        <w:tabs>
          <w:tab w:val="num" w:pos="360"/>
          <w:tab w:val="left" w:pos="1440"/>
        </w:tabs>
      </w:pPr>
      <w:r w:rsidRPr="00647749">
        <w:t xml:space="preserve">In anticipation of the hearing, the undersigned ALJ is setting a prehearing conference in accordance with Rule 1409(a) of the Rules of Practice and Procedure, 4 </w:t>
      </w:r>
      <w:r w:rsidRPr="00647749">
        <w:rPr>
          <w:i/>
        </w:rPr>
        <w:t>Code of Colorado Regulations</w:t>
      </w:r>
      <w:r w:rsidRPr="00647749">
        <w:t xml:space="preserve"> 723-1.   </w:t>
      </w:r>
    </w:p>
    <w:p w:rsidR="00C1598C" w:rsidRPr="00647749" w:rsidRDefault="00C1598C" w:rsidP="00C1598C">
      <w:pPr>
        <w:pStyle w:val="Heading2"/>
        <w:spacing w:after="180"/>
      </w:pPr>
      <w:r w:rsidRPr="00647749">
        <w:br w:type="page"/>
      </w:r>
      <w:r w:rsidRPr="00647749">
        <w:lastRenderedPageBreak/>
        <w:t>order</w:t>
      </w:r>
    </w:p>
    <w:p w:rsidR="00C1598C" w:rsidRPr="00647749" w:rsidRDefault="00C1598C" w:rsidP="00C1598C">
      <w:pPr>
        <w:pStyle w:val="Heading3"/>
      </w:pPr>
      <w:r w:rsidRPr="00647749">
        <w:t>It Is Ordered That:</w:t>
      </w:r>
    </w:p>
    <w:p w:rsidR="00C1598C" w:rsidRPr="00647749" w:rsidRDefault="00C1598C" w:rsidP="00C1598C">
      <w:pPr>
        <w:pStyle w:val="ParagraphOrder"/>
      </w:pPr>
      <w:r w:rsidRPr="00647749">
        <w:t xml:space="preserve">A prehearing conference in this </w:t>
      </w:r>
      <w:r w:rsidR="00B871C5">
        <w:t>proceeding</w:t>
      </w:r>
      <w:r w:rsidRPr="00647749">
        <w:t xml:space="preserve"> is scheduled as follows:</w:t>
      </w:r>
    </w:p>
    <w:p w:rsidR="00C1598C" w:rsidRPr="00647749" w:rsidRDefault="00C1598C" w:rsidP="00C1598C">
      <w:pPr>
        <w:pStyle w:val="Hearing"/>
        <w:tabs>
          <w:tab w:val="left" w:pos="2160"/>
        </w:tabs>
      </w:pPr>
      <w:r w:rsidRPr="00647749">
        <w:t>DATE:</w:t>
      </w:r>
      <w:r w:rsidR="005F39B1">
        <w:tab/>
      </w:r>
      <w:r w:rsidRPr="00647749">
        <w:tab/>
      </w:r>
      <w:r w:rsidR="00761DFA">
        <w:t>J</w:t>
      </w:r>
      <w:r w:rsidR="00F65028">
        <w:t xml:space="preserve">une </w:t>
      </w:r>
      <w:r w:rsidR="00B871C5">
        <w:t>13</w:t>
      </w:r>
      <w:r w:rsidR="00761DFA">
        <w:t xml:space="preserve">, </w:t>
      </w:r>
      <w:r w:rsidR="00F65028">
        <w:t>2018</w:t>
      </w:r>
    </w:p>
    <w:p w:rsidR="00C1598C" w:rsidRPr="00647749" w:rsidRDefault="001F02B4" w:rsidP="00C1598C">
      <w:pPr>
        <w:pStyle w:val="Hearing"/>
        <w:tabs>
          <w:tab w:val="left" w:pos="2160"/>
        </w:tabs>
      </w:pPr>
      <w:r>
        <w:t>TIME:</w:t>
      </w:r>
      <w:r>
        <w:tab/>
      </w:r>
      <w:r w:rsidR="005F39B1">
        <w:tab/>
      </w:r>
      <w:r w:rsidR="00B871C5">
        <w:t>10</w:t>
      </w:r>
      <w:r w:rsidR="00C1598C" w:rsidRPr="00647749">
        <w:t>:00 a.m.</w:t>
      </w:r>
    </w:p>
    <w:p w:rsidR="00C1598C" w:rsidRPr="00647749" w:rsidRDefault="00C1598C" w:rsidP="00C1598C">
      <w:pPr>
        <w:pStyle w:val="Hearing"/>
        <w:tabs>
          <w:tab w:val="left" w:pos="2160"/>
        </w:tabs>
      </w:pPr>
      <w:r w:rsidRPr="00647749">
        <w:t>PLACE:</w:t>
      </w:r>
      <w:r w:rsidRPr="00647749">
        <w:tab/>
        <w:t>Commission Hearing Room</w:t>
      </w:r>
      <w:r w:rsidRPr="00647749">
        <w:br/>
        <w:t xml:space="preserve"> </w:t>
      </w:r>
      <w:r w:rsidRPr="00647749">
        <w:tab/>
      </w:r>
      <w:r w:rsidR="005F39B1">
        <w:tab/>
      </w:r>
      <w:r w:rsidRPr="00647749">
        <w:t>1560 Broadway, 2nd Floor</w:t>
      </w:r>
      <w:r w:rsidRPr="00647749">
        <w:br/>
        <w:t xml:space="preserve"> </w:t>
      </w:r>
      <w:r w:rsidRPr="00647749">
        <w:tab/>
      </w:r>
      <w:r w:rsidR="005F39B1">
        <w:tab/>
      </w:r>
      <w:r w:rsidRPr="00647749">
        <w:t>Denver, Colorado</w:t>
      </w:r>
    </w:p>
    <w:p w:rsidR="00C1598C" w:rsidRPr="00647749" w:rsidRDefault="00C1598C" w:rsidP="00C1598C">
      <w:pPr>
        <w:pStyle w:val="ParagraphOrder"/>
        <w:keepNext/>
      </w:pPr>
      <w:r w:rsidRPr="00647749">
        <w:t>This Order is effective immediately.</w:t>
      </w:r>
    </w:p>
    <w:p w:rsidR="008647DE" w:rsidRPr="00647749" w:rsidRDefault="008647DE" w:rsidP="00AE5D45">
      <w:pPr>
        <w:pStyle w:val="BodyText"/>
        <w:keepNext/>
      </w:pPr>
    </w:p>
    <w:tbl>
      <w:tblPr>
        <w:tblW w:w="9360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60"/>
        <w:gridCol w:w="5400"/>
      </w:tblGrid>
      <w:tr w:rsidR="00AE5D45" w:rsidRPr="001556BF">
        <w:trPr>
          <w:cantSplit/>
          <w:trHeight w:val="5040"/>
          <w:jc w:val="center"/>
        </w:trPr>
        <w:tc>
          <w:tcPr>
            <w:tcW w:w="396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E5D45" w:rsidRPr="001556BF" w:rsidRDefault="00AE5D45">
            <w:pPr>
              <w:pStyle w:val="Seal"/>
              <w:framePr w:w="0" w:h="0" w:wrap="auto" w:vAnchor="margin" w:hAnchor="text" w:yAlign="inline"/>
              <w:rPr>
                <w:rStyle w:val="Hidden"/>
              </w:rPr>
            </w:pPr>
            <w:r w:rsidRPr="001556BF">
              <w:rPr>
                <w:rStyle w:val="Hidden"/>
              </w:rPr>
              <w:t>(S E A L)</w:t>
            </w:r>
          </w:p>
          <w:p w:rsidR="00AE5D45" w:rsidRPr="001556BF" w:rsidRDefault="00C81D33">
            <w:pPr>
              <w:pStyle w:val="Seal"/>
              <w:framePr w:w="0" w:h="0" w:wrap="auto" w:vAnchor="margin" w:hAnchor="text" w:yAlign="inline"/>
              <w:rPr>
                <w:rStyle w:val="Hidden"/>
              </w:rPr>
            </w:pPr>
            <w:r w:rsidRPr="001556BF">
              <w:rPr>
                <w:noProof/>
              </w:rPr>
              <w:drawing>
                <wp:inline distT="0" distB="0" distL="0" distR="0" wp14:anchorId="16FFBC2E" wp14:editId="6BE2FF02">
                  <wp:extent cx="1600200" cy="1552575"/>
                  <wp:effectExtent l="0" t="0" r="0" b="9525"/>
                  <wp:docPr id="1" name="Picture 1" descr="PUCw97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Cw97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5D45" w:rsidRPr="001556BF" w:rsidRDefault="00AE5D45">
            <w:pPr>
              <w:pStyle w:val="Seal"/>
              <w:framePr w:w="0" w:h="0" w:wrap="auto" w:vAnchor="margin" w:hAnchor="text" w:yAlign="inline"/>
              <w:rPr>
                <w:rStyle w:val="Hidden"/>
              </w:rPr>
            </w:pPr>
            <w:r w:rsidRPr="001556BF">
              <w:rPr>
                <w:rStyle w:val="Hidden"/>
              </w:rPr>
              <w:t>ATTEST: A TRUE COPY</w:t>
            </w:r>
            <w:r w:rsidRPr="001556BF">
              <w:rPr>
                <w:rStyle w:val="Hidden"/>
              </w:rPr>
              <w:br/>
            </w:r>
            <w:r w:rsidRPr="001556BF">
              <w:rPr>
                <w:rStyle w:val="Hidden"/>
              </w:rPr>
              <w:br/>
            </w:r>
            <w:r w:rsidRPr="001556BF">
              <w:object w:dxaOrig="2520" w:dyaOrig="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25pt;height:44.25pt" o:ole="" o:allowoverlap="f">
                  <v:imagedata r:id="rId9" o:title=""/>
                </v:shape>
                <o:OLEObject Type="Embed" ProgID="Word.Picture.8" ShapeID="_x0000_i1025" DrawAspect="Content" ObjectID="_1588426611" r:id="rId10"/>
              </w:object>
            </w:r>
          </w:p>
          <w:p w:rsidR="00AE5D45" w:rsidRPr="001556BF" w:rsidRDefault="00AE5D45">
            <w:pPr>
              <w:pStyle w:val="BodyText"/>
              <w:keepNext/>
              <w:spacing w:line="240" w:lineRule="auto"/>
              <w:jc w:val="center"/>
            </w:pPr>
            <w:r w:rsidRPr="001556BF">
              <w:rPr>
                <w:rStyle w:val="Hidden"/>
              </w:rPr>
              <w:t xml:space="preserve">Doug Dean, </w:t>
            </w:r>
            <w:r w:rsidRPr="001556BF">
              <w:rPr>
                <w:rStyle w:val="Hidden"/>
              </w:rPr>
              <w:br/>
              <w:t>Director</w:t>
            </w:r>
          </w:p>
        </w:tc>
        <w:tc>
          <w:tcPr>
            <w:tcW w:w="540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1598C" w:rsidRPr="001556BF" w:rsidRDefault="00700CA6" w:rsidP="00C1598C">
            <w:pPr>
              <w:pStyle w:val="SignatureBlock"/>
            </w:pPr>
            <w:r w:rsidRPr="001556BF">
              <w:t>THE PUBLIC UTILITIES COMMISSION</w:t>
            </w:r>
            <w:r w:rsidRPr="001556BF">
              <w:br/>
              <w:t>OF THE STATE OF COLORADO</w:t>
            </w:r>
            <w:r w:rsidRPr="001556BF">
              <w:br/>
            </w:r>
            <w:r w:rsidRPr="001556BF">
              <w:br/>
            </w:r>
            <w:r w:rsidRPr="001556BF">
              <w:br/>
            </w:r>
            <w:r w:rsidR="00C1598C" w:rsidRPr="001556BF">
              <w:rPr>
                <w:rStyle w:val="Hidden"/>
              </w:rPr>
              <w:t>G. HARRIS ADAMS</w:t>
            </w:r>
            <w:r w:rsidR="00C1598C" w:rsidRPr="001556BF">
              <w:br/>
              <w:t>______________________________</w:t>
            </w:r>
          </w:p>
          <w:p w:rsidR="00700CA6" w:rsidRPr="001556BF" w:rsidRDefault="00C1598C" w:rsidP="00B871C5">
            <w:pPr>
              <w:pStyle w:val="SignatureBlockNote"/>
              <w:numPr>
                <w:ilvl w:val="0"/>
                <w:numId w:val="0"/>
              </w:numPr>
              <w:jc w:val="center"/>
            </w:pPr>
            <w:r w:rsidRPr="001556BF">
              <w:t>Administrative Law Judge</w:t>
            </w:r>
          </w:p>
          <w:p w:rsidR="00700CA6" w:rsidRPr="001556BF" w:rsidRDefault="00700CA6" w:rsidP="00700CA6">
            <w:pPr>
              <w:pStyle w:val="SignatureBlockNote"/>
            </w:pPr>
          </w:p>
          <w:p w:rsidR="00AE5D45" w:rsidRPr="001556BF" w:rsidRDefault="00AE5D45" w:rsidP="00700CA6">
            <w:pPr>
              <w:pStyle w:val="BodyText"/>
              <w:keepNext/>
              <w:spacing w:line="240" w:lineRule="auto"/>
              <w:ind w:right="756"/>
              <w:jc w:val="right"/>
            </w:pPr>
          </w:p>
        </w:tc>
      </w:tr>
    </w:tbl>
    <w:p w:rsidR="005C311F" w:rsidRPr="00647749" w:rsidRDefault="005C311F" w:rsidP="00946352">
      <w:pPr>
        <w:pStyle w:val="AuthorCode"/>
        <w:framePr w:wrap="notBeside" w:hAnchor="margin" w:xAlign="right" w:anchorLock="1"/>
      </w:pPr>
    </w:p>
    <w:sectPr w:rsidR="005C311F" w:rsidRPr="00647749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E32" w:rsidRDefault="00CB6E32">
      <w:r>
        <w:separator/>
      </w:r>
    </w:p>
  </w:endnote>
  <w:endnote w:type="continuationSeparator" w:id="0">
    <w:p w:rsidR="00CB6E32" w:rsidRDefault="00CB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684" w:rsidRDefault="00A90684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B23FC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E32" w:rsidRDefault="00CB6E32">
      <w:r>
        <w:separator/>
      </w:r>
    </w:p>
  </w:footnote>
  <w:footnote w:type="continuationSeparator" w:id="0">
    <w:p w:rsidR="00CB6E32" w:rsidRDefault="00CB6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684" w:rsidRDefault="00A90684">
    <w:pPr>
      <w:pStyle w:val="HeaderTitle"/>
    </w:pPr>
    <w:r>
      <w:t xml:space="preserve">Before the Public Utilities Commission of the State of </w:t>
    </w:r>
    <w:smartTag w:uri="urn:schemas-microsoft-com:office:smarttags" w:element="State">
      <w:smartTag w:uri="urn:schemas-microsoft-com:office:smarttags" w:element="place">
        <w:r>
          <w:t>Colorado</w:t>
        </w:r>
      </w:smartTag>
    </w:smartTag>
  </w:p>
  <w:p w:rsidR="00A90684" w:rsidRDefault="00A90684">
    <w:pPr>
      <w:pStyle w:val="HeaderReferences"/>
    </w:pPr>
    <w:r>
      <w:t xml:space="preserve">Decision No. </w:t>
    </w:r>
    <w:r w:rsidR="000B23FC">
      <w:fldChar w:fldCharType="begin"/>
    </w:r>
    <w:r w:rsidR="000B23FC">
      <w:instrText xml:space="preserve"> REF DecisionNo  \* MERGEFORMAT </w:instrText>
    </w:r>
    <w:r w:rsidR="000B23FC">
      <w:fldChar w:fldCharType="separate"/>
    </w:r>
    <w:r w:rsidR="005F39B1">
      <w:t>R18-0365-I</w:t>
    </w:r>
    <w:r w:rsidR="000B23FC">
      <w:fldChar w:fldCharType="end"/>
    </w:r>
    <w:r>
      <w:tab/>
    </w:r>
    <w:r>
      <w:rPr>
        <w:caps/>
      </w:rPr>
      <w:t>Docket No</w:t>
    </w:r>
    <w:r>
      <w:t xml:space="preserve">. </w:t>
    </w:r>
    <w:r w:rsidR="00761DFA">
      <w:t>18A-0283G</w:t>
    </w:r>
  </w:p>
  <w:p w:rsidR="00A90684" w:rsidRDefault="00A906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E5EC2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E3D4C3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720" w:hanging="720"/>
      </w:pPr>
      <w:rPr>
        <w:u w:val="none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(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(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5040" w:hanging="720"/>
      </w:pPr>
    </w:lvl>
    <w:lvl w:ilvl="8">
      <w:start w:val="1"/>
      <w:numFmt w:val="decimal"/>
      <w:pStyle w:val="Heading9"/>
      <w:lvlText w:val="%9)"/>
      <w:lvlJc w:val="left"/>
      <w:pPr>
        <w:tabs>
          <w:tab w:val="num" w:pos="0"/>
        </w:tabs>
        <w:ind w:left="5760" w:hanging="720"/>
      </w:pPr>
    </w:lvl>
  </w:abstractNum>
  <w:abstractNum w:abstractNumId="2">
    <w:nsid w:val="05245D57"/>
    <w:multiLevelType w:val="singleLevel"/>
    <w:tmpl w:val="F24848C8"/>
    <w:lvl w:ilvl="0">
      <w:start w:val="1"/>
      <w:numFmt w:val="decimal"/>
      <w:lvlText w:val="%1."/>
      <w:legacy w:legacy="1" w:legacySpace="0" w:legacyIndent="576"/>
      <w:lvlJc w:val="left"/>
    </w:lvl>
  </w:abstractNum>
  <w:abstractNum w:abstractNumId="3">
    <w:nsid w:val="0F07241D"/>
    <w:multiLevelType w:val="hybridMultilevel"/>
    <w:tmpl w:val="FD58ADCA"/>
    <w:lvl w:ilvl="0" w:tplc="C0005440">
      <w:start w:val="1"/>
      <w:numFmt w:val="decimal"/>
      <w:pStyle w:val="ParagraphOrd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10425"/>
    <w:multiLevelType w:val="multilevel"/>
    <w:tmpl w:val="93D4C586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>
    <w:nsid w:val="227C1ACC"/>
    <w:multiLevelType w:val="hybridMultilevel"/>
    <w:tmpl w:val="4A68C754"/>
    <w:lvl w:ilvl="0" w:tplc="7D98B330">
      <w:start w:val="1"/>
      <w:numFmt w:val="decimal"/>
      <w:pStyle w:val="ParagraphRestartNumbering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C43E42"/>
    <w:multiLevelType w:val="singleLevel"/>
    <w:tmpl w:val="5720DEC4"/>
    <w:lvl w:ilvl="0">
      <w:start w:val="1"/>
      <w:numFmt w:val="none"/>
      <w:lvlText w:val=""/>
      <w:legacy w:legacy="1" w:legacySpace="0" w:legacyIndent="0"/>
      <w:lvlJc w:val="left"/>
    </w:lvl>
  </w:abstractNum>
  <w:abstractNum w:abstractNumId="7">
    <w:nsid w:val="2804599F"/>
    <w:multiLevelType w:val="singleLevel"/>
    <w:tmpl w:val="5720DEC4"/>
    <w:lvl w:ilvl="0">
      <w:start w:val="1"/>
      <w:numFmt w:val="none"/>
      <w:pStyle w:val="Quote"/>
      <w:lvlText w:val=""/>
      <w:legacy w:legacy="1" w:legacySpace="0" w:legacyIndent="0"/>
      <w:lvlJc w:val="left"/>
    </w:lvl>
  </w:abstractNum>
  <w:abstractNum w:abstractNumId="8">
    <w:nsid w:val="3283138D"/>
    <w:multiLevelType w:val="multilevel"/>
    <w:tmpl w:val="F946B990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720" w:firstLine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328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6048"/>
        </w:tabs>
        <w:ind w:left="0" w:firstLine="5328"/>
      </w:pPr>
    </w:lvl>
    <w:lvl w:ilvl="8">
      <w:start w:val="1"/>
      <w:numFmt w:val="lowerLetter"/>
      <w:lvlText w:val="(%9)"/>
      <w:lvlJc w:val="left"/>
      <w:pPr>
        <w:tabs>
          <w:tab w:val="num" w:pos="6768"/>
        </w:tabs>
        <w:ind w:left="0" w:firstLine="6048"/>
      </w:pPr>
    </w:lvl>
  </w:abstractNum>
  <w:abstractNum w:abstractNumId="9">
    <w:nsid w:val="329E20B8"/>
    <w:multiLevelType w:val="singleLevel"/>
    <w:tmpl w:val="FD123380"/>
    <w:lvl w:ilvl="0">
      <w:start w:val="1"/>
      <w:numFmt w:val="none"/>
      <w:lvlText w:val=""/>
      <w:legacy w:legacy="1" w:legacySpace="0" w:legacyIndent="0"/>
      <w:lvlJc w:val="left"/>
    </w:lvl>
  </w:abstractNum>
  <w:abstractNum w:abstractNumId="10">
    <w:nsid w:val="35FF30BF"/>
    <w:multiLevelType w:val="hybridMultilevel"/>
    <w:tmpl w:val="B8FAEDB8"/>
    <w:lvl w:ilvl="0" w:tplc="46D2349C">
      <w:start w:val="1"/>
      <w:numFmt w:val="decimal"/>
      <w:pStyle w:val="ParagraphDiscussio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73E6C760">
      <w:start w:val="1"/>
      <w:numFmt w:val="lowerLetter"/>
      <w:pStyle w:val="ListLettered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3635D1"/>
    <w:multiLevelType w:val="singleLevel"/>
    <w:tmpl w:val="8CAE6FC2"/>
    <w:lvl w:ilvl="0">
      <w:start w:val="1"/>
      <w:numFmt w:val="decimal"/>
      <w:lvlText w:val="%1."/>
      <w:legacy w:legacy="1" w:legacySpace="0" w:legacyIndent="720"/>
      <w:lvlJc w:val="left"/>
    </w:lvl>
  </w:abstractNum>
  <w:abstractNum w:abstractNumId="12">
    <w:nsid w:val="4C5E728F"/>
    <w:multiLevelType w:val="multilevel"/>
    <w:tmpl w:val="4D8A24F0"/>
    <w:lvl w:ilvl="0">
      <w:start w:val="1"/>
      <w:numFmt w:val="upperRoman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720" w:hanging="720"/>
      </w:pPr>
    </w:lvl>
  </w:abstractNum>
  <w:abstractNum w:abstractNumId="13">
    <w:nsid w:val="4D2B276A"/>
    <w:multiLevelType w:val="singleLevel"/>
    <w:tmpl w:val="BA9EE90C"/>
    <w:lvl w:ilvl="0">
      <w:start w:val="1"/>
      <w:numFmt w:val="none"/>
      <w:pStyle w:val="Schedule"/>
      <w:lvlText w:val=""/>
      <w:legacy w:legacy="1" w:legacySpace="0" w:legacyIndent="0"/>
      <w:lvlJc w:val="left"/>
    </w:lvl>
  </w:abstractNum>
  <w:abstractNum w:abstractNumId="14">
    <w:nsid w:val="4FFB13FD"/>
    <w:multiLevelType w:val="hybridMultilevel"/>
    <w:tmpl w:val="12688F84"/>
    <w:lvl w:ilvl="0" w:tplc="4EA0BD1C">
      <w:start w:val="1"/>
      <w:numFmt w:val="lowerLetter"/>
      <w:pStyle w:val="ParagraphLettered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511E3C2B"/>
    <w:multiLevelType w:val="hybridMultilevel"/>
    <w:tmpl w:val="8F5AD6A6"/>
    <w:lvl w:ilvl="0" w:tplc="4C62A938">
      <w:start w:val="1"/>
      <w:numFmt w:val="bullet"/>
      <w:pStyle w:val="List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EE5BA4"/>
    <w:multiLevelType w:val="singleLevel"/>
    <w:tmpl w:val="DF0C5370"/>
    <w:lvl w:ilvl="0">
      <w:start w:val="1"/>
      <w:numFmt w:val="none"/>
      <w:pStyle w:val="SignatureBlock"/>
      <w:lvlText w:val=""/>
      <w:legacy w:legacy="1" w:legacySpace="0" w:legacyIndent="0"/>
      <w:lvlJc w:val="left"/>
    </w:lvl>
  </w:abstractNum>
  <w:abstractNum w:abstractNumId="17">
    <w:nsid w:val="68764756"/>
    <w:multiLevelType w:val="singleLevel"/>
    <w:tmpl w:val="1DEE8E28"/>
    <w:lvl w:ilvl="0">
      <w:start w:val="1"/>
      <w:numFmt w:val="none"/>
      <w:pStyle w:val="Hearing"/>
      <w:lvlText w:val=""/>
      <w:legacy w:legacy="1" w:legacySpace="0" w:legacyIndent="0"/>
      <w:lvlJc w:val="left"/>
    </w:lvl>
  </w:abstractNum>
  <w:abstractNum w:abstractNumId="18">
    <w:nsid w:val="69D56E07"/>
    <w:multiLevelType w:val="singleLevel"/>
    <w:tmpl w:val="874272DE"/>
    <w:lvl w:ilvl="0">
      <w:start w:val="1"/>
      <w:numFmt w:val="none"/>
      <w:pStyle w:val="Tablerightalign"/>
      <w:lvlText w:val=""/>
      <w:legacy w:legacy="1" w:legacySpace="0" w:legacyIndent="0"/>
      <w:lvlJc w:val="left"/>
    </w:lvl>
  </w:abstractNum>
  <w:abstractNum w:abstractNumId="19">
    <w:nsid w:val="704D1A40"/>
    <w:multiLevelType w:val="multilevel"/>
    <w:tmpl w:val="3B7C7610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400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5760"/>
        </w:tabs>
        <w:ind w:left="0" w:firstLine="5040"/>
      </w:pPr>
    </w:lvl>
    <w:lvl w:ilvl="8">
      <w:start w:val="1"/>
      <w:numFmt w:val="lowerLetter"/>
      <w:lvlText w:val="(%9)"/>
      <w:lvlJc w:val="left"/>
      <w:pPr>
        <w:tabs>
          <w:tab w:val="num" w:pos="6480"/>
        </w:tabs>
        <w:ind w:left="0" w:firstLine="5760"/>
      </w:pPr>
    </w:lvl>
  </w:abstractNum>
  <w:abstractNum w:abstractNumId="20">
    <w:nsid w:val="7BAD7148"/>
    <w:multiLevelType w:val="hybridMultilevel"/>
    <w:tmpl w:val="5D60B206"/>
    <w:lvl w:ilvl="0" w:tplc="2206AFE4">
      <w:start w:val="1"/>
      <w:numFmt w:val="decimal"/>
      <w:pStyle w:val="ListNumbered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19"/>
  </w:num>
  <w:num w:numId="3">
    <w:abstractNumId w:val="10"/>
    <w:lvlOverride w:ilvl="0">
      <w:startOverride w:val="1"/>
    </w:lvlOverride>
  </w:num>
  <w:num w:numId="4">
    <w:abstractNumId w:val="3"/>
  </w:num>
  <w:num w:numId="5">
    <w:abstractNumId w:val="20"/>
  </w:num>
  <w:num w:numId="6">
    <w:abstractNumId w:val="15"/>
  </w:num>
  <w:num w:numId="7">
    <w:abstractNumId w:val="5"/>
  </w:num>
  <w:num w:numId="8">
    <w:abstractNumId w:val="0"/>
  </w:num>
  <w:num w:numId="9">
    <w:abstractNumId w:val="7"/>
  </w:num>
  <w:num w:numId="10">
    <w:abstractNumId w:val="17"/>
  </w:num>
  <w:num w:numId="11">
    <w:abstractNumId w:val="13"/>
  </w:num>
  <w:num w:numId="12">
    <w:abstractNumId w:val="8"/>
  </w:num>
  <w:num w:numId="13">
    <w:abstractNumId w:val="16"/>
  </w:num>
  <w:num w:numId="14">
    <w:abstractNumId w:val="11"/>
  </w:num>
  <w:num w:numId="15">
    <w:abstractNumId w:val="10"/>
  </w:num>
  <w:num w:numId="16">
    <w:abstractNumId w:val="18"/>
  </w:num>
  <w:num w:numId="17">
    <w:abstractNumId w:val="14"/>
  </w:num>
  <w:num w:numId="18">
    <w:abstractNumId w:val="2"/>
  </w:num>
  <w:num w:numId="19">
    <w:abstractNumId w:val="12"/>
  </w:num>
  <w:num w:numId="20">
    <w:abstractNumId w:val="6"/>
  </w:num>
  <w:num w:numId="21">
    <w:abstractNumId w:val="9"/>
  </w:num>
  <w:num w:numId="22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2BF3D87A-0712-4516-9C62-BE1A055EF973}"/>
    <w:docVar w:name="dgnword-eventsink" w:val="245006680"/>
  </w:docVars>
  <w:rsids>
    <w:rsidRoot w:val="00761DFA"/>
    <w:rsid w:val="000106DA"/>
    <w:rsid w:val="00033F96"/>
    <w:rsid w:val="0004574C"/>
    <w:rsid w:val="000472CA"/>
    <w:rsid w:val="000546CE"/>
    <w:rsid w:val="00062985"/>
    <w:rsid w:val="00070512"/>
    <w:rsid w:val="0007336E"/>
    <w:rsid w:val="000950CD"/>
    <w:rsid w:val="000B23FC"/>
    <w:rsid w:val="000E31D2"/>
    <w:rsid w:val="000E366B"/>
    <w:rsid w:val="00135B14"/>
    <w:rsid w:val="00145DD4"/>
    <w:rsid w:val="001556BF"/>
    <w:rsid w:val="00156D97"/>
    <w:rsid w:val="00186C62"/>
    <w:rsid w:val="001873F8"/>
    <w:rsid w:val="001B49D5"/>
    <w:rsid w:val="001E1F6D"/>
    <w:rsid w:val="001F02B4"/>
    <w:rsid w:val="00202320"/>
    <w:rsid w:val="002130D9"/>
    <w:rsid w:val="0025543B"/>
    <w:rsid w:val="002802F8"/>
    <w:rsid w:val="0029614F"/>
    <w:rsid w:val="00314395"/>
    <w:rsid w:val="00345AF9"/>
    <w:rsid w:val="003B74A4"/>
    <w:rsid w:val="003D2585"/>
    <w:rsid w:val="003D5D70"/>
    <w:rsid w:val="00423404"/>
    <w:rsid w:val="00432ABA"/>
    <w:rsid w:val="00442CD7"/>
    <w:rsid w:val="00476F63"/>
    <w:rsid w:val="004870DF"/>
    <w:rsid w:val="00494267"/>
    <w:rsid w:val="004A497F"/>
    <w:rsid w:val="004D564A"/>
    <w:rsid w:val="00593F66"/>
    <w:rsid w:val="005945AE"/>
    <w:rsid w:val="00596D35"/>
    <w:rsid w:val="005B322F"/>
    <w:rsid w:val="005C2936"/>
    <w:rsid w:val="005C3016"/>
    <w:rsid w:val="005C311F"/>
    <w:rsid w:val="005D3687"/>
    <w:rsid w:val="005E3233"/>
    <w:rsid w:val="005F39B1"/>
    <w:rsid w:val="00647749"/>
    <w:rsid w:val="00691659"/>
    <w:rsid w:val="006C2F05"/>
    <w:rsid w:val="006C76F5"/>
    <w:rsid w:val="006D0A11"/>
    <w:rsid w:val="006E4A40"/>
    <w:rsid w:val="006F2C7A"/>
    <w:rsid w:val="00700CA6"/>
    <w:rsid w:val="007039DB"/>
    <w:rsid w:val="007407D8"/>
    <w:rsid w:val="00745FC0"/>
    <w:rsid w:val="00752904"/>
    <w:rsid w:val="00761DFA"/>
    <w:rsid w:val="00772125"/>
    <w:rsid w:val="007C6E76"/>
    <w:rsid w:val="007E2A99"/>
    <w:rsid w:val="00812CBA"/>
    <w:rsid w:val="00845534"/>
    <w:rsid w:val="008647DE"/>
    <w:rsid w:val="00864981"/>
    <w:rsid w:val="008B1F76"/>
    <w:rsid w:val="008D6BBE"/>
    <w:rsid w:val="008E30C4"/>
    <w:rsid w:val="00902C74"/>
    <w:rsid w:val="00904549"/>
    <w:rsid w:val="0090572C"/>
    <w:rsid w:val="00911203"/>
    <w:rsid w:val="00922D28"/>
    <w:rsid w:val="009433A2"/>
    <w:rsid w:val="00946352"/>
    <w:rsid w:val="009466B6"/>
    <w:rsid w:val="00957B8B"/>
    <w:rsid w:val="00960654"/>
    <w:rsid w:val="00960FDE"/>
    <w:rsid w:val="00980DDE"/>
    <w:rsid w:val="009B58AB"/>
    <w:rsid w:val="009E0DF4"/>
    <w:rsid w:val="009E3255"/>
    <w:rsid w:val="00A22A9B"/>
    <w:rsid w:val="00A47BCF"/>
    <w:rsid w:val="00A722F5"/>
    <w:rsid w:val="00A90684"/>
    <w:rsid w:val="00A943D6"/>
    <w:rsid w:val="00AA489B"/>
    <w:rsid w:val="00AC3BA1"/>
    <w:rsid w:val="00AE5D1A"/>
    <w:rsid w:val="00AE5D45"/>
    <w:rsid w:val="00AE6EDE"/>
    <w:rsid w:val="00B235B7"/>
    <w:rsid w:val="00B24E1C"/>
    <w:rsid w:val="00B53CB5"/>
    <w:rsid w:val="00B5546B"/>
    <w:rsid w:val="00B871C5"/>
    <w:rsid w:val="00C1598C"/>
    <w:rsid w:val="00C52C17"/>
    <w:rsid w:val="00C81D33"/>
    <w:rsid w:val="00CA5CE3"/>
    <w:rsid w:val="00CB5213"/>
    <w:rsid w:val="00CB6E32"/>
    <w:rsid w:val="00CD4286"/>
    <w:rsid w:val="00D02F28"/>
    <w:rsid w:val="00D753B2"/>
    <w:rsid w:val="00D926AB"/>
    <w:rsid w:val="00D96BD9"/>
    <w:rsid w:val="00DC1971"/>
    <w:rsid w:val="00DD09C8"/>
    <w:rsid w:val="00DE542A"/>
    <w:rsid w:val="00E03FD2"/>
    <w:rsid w:val="00E0602C"/>
    <w:rsid w:val="00E061A4"/>
    <w:rsid w:val="00E42C37"/>
    <w:rsid w:val="00E54592"/>
    <w:rsid w:val="00EB2E8F"/>
    <w:rsid w:val="00F048FB"/>
    <w:rsid w:val="00F04F0F"/>
    <w:rsid w:val="00F54002"/>
    <w:rsid w:val="00F65028"/>
    <w:rsid w:val="00FA5BD9"/>
    <w:rsid w:val="00FB09B6"/>
    <w:rsid w:val="00FB3517"/>
    <w:rsid w:val="00FC6EBA"/>
    <w:rsid w:val="00FE654F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Subtitle" w:qFormat="1"/>
    <w:lsdException w:name="Dat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23FC"/>
    <w:rPr>
      <w:sz w:val="24"/>
    </w:rPr>
  </w:style>
  <w:style w:type="paragraph" w:styleId="Heading1">
    <w:name w:val="heading 1"/>
    <w:basedOn w:val="DecisionNo"/>
    <w:next w:val="BodyText"/>
    <w:qFormat/>
    <w:rsid w:val="000B23FC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0B23FC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0B23FC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0B23FC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0B23FC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0B23FC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0B23FC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0B23FC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0B23FC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0B23F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B23FC"/>
  </w:style>
  <w:style w:type="paragraph" w:customStyle="1" w:styleId="ParagraphDiscussion">
    <w:name w:val="ParagraphDiscussion"/>
    <w:rsid w:val="000B23FC"/>
    <w:pPr>
      <w:numPr>
        <w:numId w:val="3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rsid w:val="000B23FC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0B23FC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0B23FC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0B23FC"/>
    <w:pPr>
      <w:spacing w:before="360"/>
      <w:ind w:left="1440" w:right="1440"/>
    </w:pPr>
  </w:style>
  <w:style w:type="paragraph" w:customStyle="1" w:styleId="AuthorCode">
    <w:name w:val="AuthorCode"/>
    <w:basedOn w:val="Footer"/>
    <w:rsid w:val="000B23FC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0B23FC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0B23FC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0B23FC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0B23FC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0B23FC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0B23FC"/>
    <w:pPr>
      <w:spacing w:before="360" w:after="120"/>
    </w:pPr>
  </w:style>
  <w:style w:type="paragraph" w:customStyle="1" w:styleId="PUC">
    <w:name w:val="PUC"/>
    <w:basedOn w:val="Normal"/>
    <w:next w:val="Normal"/>
    <w:rsid w:val="000B23FC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0B23FC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qFormat/>
    <w:rsid w:val="000B23FC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0B23FC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0B23FC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0B23FC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0B23FC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0B23FC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0B23FC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0B23FC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0B23FC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0B23FC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0B23FC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0B23FC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0B23FC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0B23FC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0B23FC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0B23FC"/>
    <w:rPr>
      <w:color w:val="auto"/>
    </w:rPr>
  </w:style>
  <w:style w:type="paragraph" w:customStyle="1" w:styleId="SignatureBlockNote">
    <w:name w:val="SignatureBlockNote"/>
    <w:basedOn w:val="SignatureBlock"/>
    <w:rsid w:val="000B23FC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0B23FC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0B23FC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0B23FC"/>
  </w:style>
  <w:style w:type="paragraph" w:customStyle="1" w:styleId="Seal">
    <w:name w:val="Seal"/>
    <w:basedOn w:val="Normal"/>
    <w:rsid w:val="000B23FC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0B23FC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0B23FC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0B23FC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0B23FC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0B23FC"/>
  </w:style>
  <w:style w:type="paragraph" w:customStyle="1" w:styleId="ParaNum2">
    <w:name w:val="ParaNum2"/>
    <w:basedOn w:val="ParagraphDiscussion"/>
    <w:next w:val="ParagraphDiscussion"/>
    <w:rsid w:val="000B23FC"/>
  </w:style>
  <w:style w:type="paragraph" w:customStyle="1" w:styleId="ParaNum4">
    <w:name w:val="ParaNum4"/>
    <w:basedOn w:val="ParagraphDiscussion"/>
    <w:next w:val="ParagraphDiscussion"/>
    <w:rsid w:val="000B23FC"/>
  </w:style>
  <w:style w:type="paragraph" w:customStyle="1" w:styleId="ParaNum5">
    <w:name w:val="ParaNum5"/>
    <w:basedOn w:val="ParagraphDiscussion"/>
    <w:next w:val="ParagraphDiscussion"/>
    <w:rsid w:val="000B23FC"/>
  </w:style>
  <w:style w:type="paragraph" w:customStyle="1" w:styleId="ParaNum6">
    <w:name w:val="ParaNum6"/>
    <w:basedOn w:val="ParagraphDiscussion"/>
    <w:next w:val="ParagraphDiscussion"/>
    <w:rsid w:val="000B23FC"/>
  </w:style>
  <w:style w:type="paragraph" w:customStyle="1" w:styleId="ParaNum7">
    <w:name w:val="ParaNum7"/>
    <w:basedOn w:val="ParagraphDiscussion"/>
    <w:next w:val="ParagraphDiscussion"/>
    <w:rsid w:val="000B23FC"/>
  </w:style>
  <w:style w:type="paragraph" w:customStyle="1" w:styleId="ParaNum8">
    <w:name w:val="ParaNum8"/>
    <w:basedOn w:val="ParagraphDiscussion"/>
    <w:next w:val="ParagraphDiscussion"/>
    <w:rsid w:val="000B23FC"/>
  </w:style>
  <w:style w:type="paragraph" w:customStyle="1" w:styleId="ParaNum9">
    <w:name w:val="ParaNum9"/>
    <w:basedOn w:val="ParagraphDiscussion"/>
    <w:next w:val="ParagraphDiscussion"/>
    <w:rsid w:val="000B23FC"/>
  </w:style>
  <w:style w:type="paragraph" w:customStyle="1" w:styleId="Para1">
    <w:name w:val="Para1"/>
    <w:basedOn w:val="ParagraphDiscussion"/>
    <w:next w:val="ParagraphDiscussion"/>
    <w:rsid w:val="000B23FC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0B23FC"/>
  </w:style>
  <w:style w:type="paragraph" w:customStyle="1" w:styleId="Para3">
    <w:name w:val="Para3"/>
    <w:basedOn w:val="Para1"/>
    <w:next w:val="ParagraphDiscussion"/>
    <w:rsid w:val="000B23FC"/>
  </w:style>
  <w:style w:type="paragraph" w:customStyle="1" w:styleId="Para5">
    <w:name w:val="Para5"/>
    <w:basedOn w:val="Para1"/>
    <w:next w:val="ParagraphDiscussion"/>
    <w:rsid w:val="000B23FC"/>
  </w:style>
  <w:style w:type="paragraph" w:customStyle="1" w:styleId="Para4">
    <w:name w:val="Para4"/>
    <w:basedOn w:val="Para1"/>
    <w:next w:val="ParagraphDiscussion"/>
    <w:rsid w:val="000B23FC"/>
  </w:style>
  <w:style w:type="paragraph" w:customStyle="1" w:styleId="Para6">
    <w:name w:val="Para6"/>
    <w:basedOn w:val="Para1"/>
    <w:next w:val="ParagraphDiscussion"/>
    <w:rsid w:val="000B23FC"/>
  </w:style>
  <w:style w:type="paragraph" w:customStyle="1" w:styleId="Para7">
    <w:name w:val="Para7"/>
    <w:basedOn w:val="Para1"/>
    <w:next w:val="ParagraphDiscussion"/>
    <w:rsid w:val="000B23FC"/>
  </w:style>
  <w:style w:type="paragraph" w:customStyle="1" w:styleId="Para8">
    <w:name w:val="Para8"/>
    <w:basedOn w:val="Para1"/>
    <w:next w:val="ParagraphDiscussion"/>
    <w:rsid w:val="000B23FC"/>
  </w:style>
  <w:style w:type="paragraph" w:customStyle="1" w:styleId="Para9">
    <w:name w:val="Para9"/>
    <w:basedOn w:val="Para1"/>
    <w:next w:val="ParagraphDiscussion"/>
    <w:rsid w:val="000B23FC"/>
  </w:style>
  <w:style w:type="paragraph" w:customStyle="1" w:styleId="ListBulleted">
    <w:name w:val="ListBulleted"/>
    <w:basedOn w:val="ParagraphDiscussion"/>
    <w:rsid w:val="000B23FC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0B23FC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0B23FC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0B23FC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0B23FC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0B23FC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0B23FC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0B23FC"/>
    <w:rPr>
      <w:vertAlign w:val="superscript"/>
    </w:rPr>
  </w:style>
  <w:style w:type="paragraph" w:customStyle="1" w:styleId="ParagraphLettered">
    <w:name w:val="ParagraphLettered"/>
    <w:basedOn w:val="Normal"/>
    <w:autoRedefine/>
    <w:rsid w:val="000B23FC"/>
    <w:pPr>
      <w:numPr>
        <w:numId w:val="17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0B23FC"/>
    <w:rPr>
      <w:sz w:val="16"/>
      <w:szCs w:val="16"/>
    </w:rPr>
  </w:style>
  <w:style w:type="paragraph" w:styleId="CommentText">
    <w:name w:val="annotation text"/>
    <w:basedOn w:val="Normal"/>
    <w:semiHidden/>
    <w:rsid w:val="000B23FC"/>
    <w:rPr>
      <w:sz w:val="20"/>
    </w:rPr>
  </w:style>
  <w:style w:type="character" w:customStyle="1" w:styleId="Heading2Char">
    <w:name w:val="Heading 2 Char"/>
    <w:link w:val="Heading2"/>
    <w:rsid w:val="00F65028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0B23FC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F65028"/>
  </w:style>
  <w:style w:type="character" w:customStyle="1" w:styleId="DateChar">
    <w:name w:val="Date Char"/>
    <w:link w:val="Date"/>
    <w:rsid w:val="000B23FC"/>
    <w:rPr>
      <w:sz w:val="24"/>
    </w:rPr>
  </w:style>
  <w:style w:type="paragraph" w:styleId="BalloonText">
    <w:name w:val="Balloon Text"/>
    <w:basedOn w:val="Normal"/>
    <w:link w:val="BalloonTextChar"/>
    <w:rsid w:val="000B2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9B1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0B23FC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0B23FC"/>
    <w:pPr>
      <w:ind w:left="720"/>
    </w:pPr>
  </w:style>
  <w:style w:type="paragraph" w:customStyle="1" w:styleId="Tablerightalign">
    <w:name w:val="Table_right_align"/>
    <w:basedOn w:val="Schedule"/>
    <w:rsid w:val="000B23FC"/>
    <w:pPr>
      <w:numPr>
        <w:numId w:val="16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0B23FC"/>
    <w:pPr>
      <w:ind w:left="360" w:hanging="360"/>
      <w:contextualSpacing/>
    </w:pPr>
  </w:style>
  <w:style w:type="paragraph" w:customStyle="1" w:styleId="sigip23">
    <w:name w:val="sigip23"/>
    <w:rsid w:val="000B23FC"/>
    <w:pPr>
      <w:ind w:right="432"/>
      <w:jc w:val="right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Subtitle" w:qFormat="1"/>
    <w:lsdException w:name="Dat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23FC"/>
    <w:rPr>
      <w:sz w:val="24"/>
    </w:rPr>
  </w:style>
  <w:style w:type="paragraph" w:styleId="Heading1">
    <w:name w:val="heading 1"/>
    <w:basedOn w:val="DecisionNo"/>
    <w:next w:val="BodyText"/>
    <w:qFormat/>
    <w:rsid w:val="000B23FC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0B23FC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0B23FC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0B23FC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0B23FC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0B23FC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0B23FC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0B23FC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0B23FC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0B23F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B23FC"/>
  </w:style>
  <w:style w:type="paragraph" w:customStyle="1" w:styleId="ParagraphDiscussion">
    <w:name w:val="ParagraphDiscussion"/>
    <w:rsid w:val="000B23FC"/>
    <w:pPr>
      <w:numPr>
        <w:numId w:val="3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rsid w:val="000B23FC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0B23FC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0B23FC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0B23FC"/>
    <w:pPr>
      <w:spacing w:before="360"/>
      <w:ind w:left="1440" w:right="1440"/>
    </w:pPr>
  </w:style>
  <w:style w:type="paragraph" w:customStyle="1" w:styleId="AuthorCode">
    <w:name w:val="AuthorCode"/>
    <w:basedOn w:val="Footer"/>
    <w:rsid w:val="000B23FC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0B23FC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0B23FC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0B23FC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0B23FC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0B23FC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0B23FC"/>
    <w:pPr>
      <w:spacing w:before="360" w:after="120"/>
    </w:pPr>
  </w:style>
  <w:style w:type="paragraph" w:customStyle="1" w:styleId="PUC">
    <w:name w:val="PUC"/>
    <w:basedOn w:val="Normal"/>
    <w:next w:val="Normal"/>
    <w:rsid w:val="000B23FC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0B23FC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qFormat/>
    <w:rsid w:val="000B23FC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0B23FC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0B23FC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0B23FC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0B23FC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0B23FC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0B23FC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0B23FC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0B23FC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0B23FC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0B23FC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0B23FC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0B23FC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0B23FC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0B23FC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0B23FC"/>
    <w:rPr>
      <w:color w:val="auto"/>
    </w:rPr>
  </w:style>
  <w:style w:type="paragraph" w:customStyle="1" w:styleId="SignatureBlockNote">
    <w:name w:val="SignatureBlockNote"/>
    <w:basedOn w:val="SignatureBlock"/>
    <w:rsid w:val="000B23FC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0B23FC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0B23FC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0B23FC"/>
  </w:style>
  <w:style w:type="paragraph" w:customStyle="1" w:styleId="Seal">
    <w:name w:val="Seal"/>
    <w:basedOn w:val="Normal"/>
    <w:rsid w:val="000B23FC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0B23FC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0B23FC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0B23FC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0B23FC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0B23FC"/>
  </w:style>
  <w:style w:type="paragraph" w:customStyle="1" w:styleId="ParaNum2">
    <w:name w:val="ParaNum2"/>
    <w:basedOn w:val="ParagraphDiscussion"/>
    <w:next w:val="ParagraphDiscussion"/>
    <w:rsid w:val="000B23FC"/>
  </w:style>
  <w:style w:type="paragraph" w:customStyle="1" w:styleId="ParaNum4">
    <w:name w:val="ParaNum4"/>
    <w:basedOn w:val="ParagraphDiscussion"/>
    <w:next w:val="ParagraphDiscussion"/>
    <w:rsid w:val="000B23FC"/>
  </w:style>
  <w:style w:type="paragraph" w:customStyle="1" w:styleId="ParaNum5">
    <w:name w:val="ParaNum5"/>
    <w:basedOn w:val="ParagraphDiscussion"/>
    <w:next w:val="ParagraphDiscussion"/>
    <w:rsid w:val="000B23FC"/>
  </w:style>
  <w:style w:type="paragraph" w:customStyle="1" w:styleId="ParaNum6">
    <w:name w:val="ParaNum6"/>
    <w:basedOn w:val="ParagraphDiscussion"/>
    <w:next w:val="ParagraphDiscussion"/>
    <w:rsid w:val="000B23FC"/>
  </w:style>
  <w:style w:type="paragraph" w:customStyle="1" w:styleId="ParaNum7">
    <w:name w:val="ParaNum7"/>
    <w:basedOn w:val="ParagraphDiscussion"/>
    <w:next w:val="ParagraphDiscussion"/>
    <w:rsid w:val="000B23FC"/>
  </w:style>
  <w:style w:type="paragraph" w:customStyle="1" w:styleId="ParaNum8">
    <w:name w:val="ParaNum8"/>
    <w:basedOn w:val="ParagraphDiscussion"/>
    <w:next w:val="ParagraphDiscussion"/>
    <w:rsid w:val="000B23FC"/>
  </w:style>
  <w:style w:type="paragraph" w:customStyle="1" w:styleId="ParaNum9">
    <w:name w:val="ParaNum9"/>
    <w:basedOn w:val="ParagraphDiscussion"/>
    <w:next w:val="ParagraphDiscussion"/>
    <w:rsid w:val="000B23FC"/>
  </w:style>
  <w:style w:type="paragraph" w:customStyle="1" w:styleId="Para1">
    <w:name w:val="Para1"/>
    <w:basedOn w:val="ParagraphDiscussion"/>
    <w:next w:val="ParagraphDiscussion"/>
    <w:rsid w:val="000B23FC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0B23FC"/>
  </w:style>
  <w:style w:type="paragraph" w:customStyle="1" w:styleId="Para3">
    <w:name w:val="Para3"/>
    <w:basedOn w:val="Para1"/>
    <w:next w:val="ParagraphDiscussion"/>
    <w:rsid w:val="000B23FC"/>
  </w:style>
  <w:style w:type="paragraph" w:customStyle="1" w:styleId="Para5">
    <w:name w:val="Para5"/>
    <w:basedOn w:val="Para1"/>
    <w:next w:val="ParagraphDiscussion"/>
    <w:rsid w:val="000B23FC"/>
  </w:style>
  <w:style w:type="paragraph" w:customStyle="1" w:styleId="Para4">
    <w:name w:val="Para4"/>
    <w:basedOn w:val="Para1"/>
    <w:next w:val="ParagraphDiscussion"/>
    <w:rsid w:val="000B23FC"/>
  </w:style>
  <w:style w:type="paragraph" w:customStyle="1" w:styleId="Para6">
    <w:name w:val="Para6"/>
    <w:basedOn w:val="Para1"/>
    <w:next w:val="ParagraphDiscussion"/>
    <w:rsid w:val="000B23FC"/>
  </w:style>
  <w:style w:type="paragraph" w:customStyle="1" w:styleId="Para7">
    <w:name w:val="Para7"/>
    <w:basedOn w:val="Para1"/>
    <w:next w:val="ParagraphDiscussion"/>
    <w:rsid w:val="000B23FC"/>
  </w:style>
  <w:style w:type="paragraph" w:customStyle="1" w:styleId="Para8">
    <w:name w:val="Para8"/>
    <w:basedOn w:val="Para1"/>
    <w:next w:val="ParagraphDiscussion"/>
    <w:rsid w:val="000B23FC"/>
  </w:style>
  <w:style w:type="paragraph" w:customStyle="1" w:styleId="Para9">
    <w:name w:val="Para9"/>
    <w:basedOn w:val="Para1"/>
    <w:next w:val="ParagraphDiscussion"/>
    <w:rsid w:val="000B23FC"/>
  </w:style>
  <w:style w:type="paragraph" w:customStyle="1" w:styleId="ListBulleted">
    <w:name w:val="ListBulleted"/>
    <w:basedOn w:val="ParagraphDiscussion"/>
    <w:rsid w:val="000B23FC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0B23FC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0B23FC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0B23FC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0B23FC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0B23FC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0B23FC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0B23FC"/>
    <w:rPr>
      <w:vertAlign w:val="superscript"/>
    </w:rPr>
  </w:style>
  <w:style w:type="paragraph" w:customStyle="1" w:styleId="ParagraphLettered">
    <w:name w:val="ParagraphLettered"/>
    <w:basedOn w:val="Normal"/>
    <w:autoRedefine/>
    <w:rsid w:val="000B23FC"/>
    <w:pPr>
      <w:numPr>
        <w:numId w:val="17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0B23FC"/>
    <w:rPr>
      <w:sz w:val="16"/>
      <w:szCs w:val="16"/>
    </w:rPr>
  </w:style>
  <w:style w:type="paragraph" w:styleId="CommentText">
    <w:name w:val="annotation text"/>
    <w:basedOn w:val="Normal"/>
    <w:semiHidden/>
    <w:rsid w:val="000B23FC"/>
    <w:rPr>
      <w:sz w:val="20"/>
    </w:rPr>
  </w:style>
  <w:style w:type="character" w:customStyle="1" w:styleId="Heading2Char">
    <w:name w:val="Heading 2 Char"/>
    <w:link w:val="Heading2"/>
    <w:rsid w:val="00F65028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0B23FC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F65028"/>
  </w:style>
  <w:style w:type="character" w:customStyle="1" w:styleId="DateChar">
    <w:name w:val="Date Char"/>
    <w:link w:val="Date"/>
    <w:rsid w:val="000B23FC"/>
    <w:rPr>
      <w:sz w:val="24"/>
    </w:rPr>
  </w:style>
  <w:style w:type="paragraph" w:styleId="BalloonText">
    <w:name w:val="Balloon Text"/>
    <w:basedOn w:val="Normal"/>
    <w:link w:val="BalloonTextChar"/>
    <w:rsid w:val="000B2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9B1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0B23FC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0B23FC"/>
    <w:pPr>
      <w:ind w:left="720"/>
    </w:pPr>
  </w:style>
  <w:style w:type="paragraph" w:customStyle="1" w:styleId="Tablerightalign">
    <w:name w:val="Table_right_align"/>
    <w:basedOn w:val="Schedule"/>
    <w:rsid w:val="000B23FC"/>
    <w:pPr>
      <w:numPr>
        <w:numId w:val="16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0B23FC"/>
    <w:pPr>
      <w:ind w:left="360" w:hanging="360"/>
      <w:contextualSpacing/>
    </w:pPr>
  </w:style>
  <w:style w:type="paragraph" w:customStyle="1" w:styleId="sigip23">
    <w:name w:val="sigip23"/>
    <w:rsid w:val="000B23FC"/>
    <w:pPr>
      <w:ind w:right="432"/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CTemplates\Dot\PUCW200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PUCW2000.dotm</Template>
  <TotalTime>0</TotalTime>
  <Pages>2</Pages>
  <Words>210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COPUC Decision</vt:lpstr>
    </vt:vector>
  </TitlesOfParts>
  <Company>Colorado Public Utilities Commission</Company>
  <LinksUpToDate>false</LinksUpToDate>
  <CharactersWithSpaces>1584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COPUC Decision</dc:title>
  <dc:creator>Author</dc:creator>
  <dc:description>See Decisions on COPUC Website at: _x000d_
www.dora.state.co.us/puc/Decisions/</dc:description>
  <cp:lastModifiedBy>Obeng, Jemima</cp:lastModifiedBy>
  <cp:revision>2</cp:revision>
  <cp:lastPrinted>2009-12-14T20:31:00Z</cp:lastPrinted>
  <dcterms:created xsi:type="dcterms:W3CDTF">2018-05-21T22:49:00Z</dcterms:created>
  <dcterms:modified xsi:type="dcterms:W3CDTF">2018-05-21T22:49:00Z</dcterms:modified>
</cp:coreProperties>
</file>